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onasettelu"/>
        <w:tblW w:w="14088" w:type="dxa"/>
        <w:jc w:val="center"/>
        <w:tblLayout w:type="fixed"/>
        <w:tblLook w:val="04A0" w:firstRow="1" w:lastRow="0" w:firstColumn="1" w:lastColumn="0" w:noHBand="0" w:noVBand="1"/>
        <w:tblDescription w:val="Esitteen asettelutaulukko"/>
      </w:tblPr>
      <w:tblGrid>
        <w:gridCol w:w="4171"/>
        <w:gridCol w:w="5321"/>
        <w:gridCol w:w="4596"/>
      </w:tblGrid>
      <w:tr w:rsidR="00307EC9" w14:paraId="289DDE44" w14:textId="77777777" w:rsidTr="00513FE5">
        <w:trPr>
          <w:trHeight w:val="10850"/>
          <w:jc w:val="center"/>
        </w:trPr>
        <w:tc>
          <w:tcPr>
            <w:tcW w:w="4171" w:type="dxa"/>
            <w:tcMar>
              <w:right w:w="720" w:type="dxa"/>
            </w:tcMar>
          </w:tcPr>
          <w:p w14:paraId="1C31F322" w14:textId="77777777" w:rsidR="00307EC9" w:rsidRDefault="00307EC9">
            <w:r>
              <w:rPr>
                <w:noProof/>
                <w:lang w:eastAsia="fi-FI"/>
              </w:rPr>
              <w:drawing>
                <wp:inline distT="0" distB="0" distL="0" distR="0" wp14:anchorId="362B25B1" wp14:editId="3F882EFD">
                  <wp:extent cx="2393950" cy="1993900"/>
                  <wp:effectExtent l="0" t="0" r="6350" b="6350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20" cy="199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90E55" w14:textId="0608C346" w:rsidR="00307EC9" w:rsidRDefault="00307EC9">
            <w:pPr>
              <w:pStyle w:val="Kuvaotsikko"/>
            </w:pPr>
          </w:p>
          <w:p w14:paraId="64B7A872" w14:textId="1EE0C8AA" w:rsidR="00307EC9" w:rsidRDefault="003E2E6C">
            <w:pPr>
              <w:pStyle w:val="Otsikko2"/>
              <w:rPr>
                <w:rStyle w:val="Otsikko2Char"/>
                <w:b/>
                <w:bCs/>
              </w:rPr>
            </w:pPr>
            <w:r>
              <w:t>Liity jäseneksi nyt!</w:t>
            </w:r>
          </w:p>
          <w:p w14:paraId="74C607E2" w14:textId="63BA9E33" w:rsidR="00307EC9" w:rsidRDefault="00ED7CF8" w:rsidP="00365EBB">
            <w:r>
              <w:t xml:space="preserve">Liittymällä jäseneksi saat tietoa Suomen Diabetesliiton ja jäsen yhdistysten toiminnasta, </w:t>
            </w:r>
            <w:proofErr w:type="spellStart"/>
            <w:r>
              <w:t>vetaistukea</w:t>
            </w:r>
            <w:proofErr w:type="spellEnd"/>
            <w:r>
              <w:t xml:space="preserve"> sekä yhdessä tekemisen riemua.</w:t>
            </w:r>
          </w:p>
          <w:p w14:paraId="76F48661" w14:textId="69339F12" w:rsidR="00ED7CF8" w:rsidRDefault="00ED7CF8" w:rsidP="00365EBB">
            <w:r>
              <w:t>Jäsenmaksu 2019 on 17e, ja lehti 15e /vuosi (liittymisvuoden lehti maksutta)</w:t>
            </w:r>
          </w:p>
          <w:p w14:paraId="7C6A6AA6" w14:textId="198A5ED7" w:rsidR="00ED7CF8" w:rsidRDefault="00ED7CF8" w:rsidP="00365EBB"/>
          <w:p w14:paraId="6C650D62" w14:textId="4296782C" w:rsidR="00ED7CF8" w:rsidRPr="00DF60D2" w:rsidRDefault="00ED7CF8" w:rsidP="00365EBB">
            <w:pPr>
              <w:rPr>
                <w:b/>
                <w:bCs/>
              </w:rPr>
            </w:pPr>
            <w:r w:rsidRPr="00DF60D2">
              <w:rPr>
                <w:b/>
                <w:bCs/>
              </w:rPr>
              <w:t>Jäseneksi voit liittyä osoitteessa</w:t>
            </w:r>
          </w:p>
          <w:p w14:paraId="218CFD2A" w14:textId="1ADCB4D2" w:rsidR="00ED7CF8" w:rsidRPr="00DF60D2" w:rsidRDefault="00915FBC" w:rsidP="00365EBB">
            <w:pPr>
              <w:rPr>
                <w:b/>
                <w:bCs/>
              </w:rPr>
            </w:pPr>
            <w:hyperlink r:id="rId12" w:history="1">
              <w:r w:rsidR="00ED7CF8" w:rsidRPr="00DF60D2">
                <w:rPr>
                  <w:rStyle w:val="Hyperlinkki"/>
                  <w:b/>
                  <w:bCs/>
                </w:rPr>
                <w:t>www.diabetes.fi</w:t>
              </w:r>
            </w:hyperlink>
          </w:p>
          <w:p w14:paraId="1D5E9C63" w14:textId="77777777" w:rsidR="00ED7CF8" w:rsidRDefault="00ED7CF8" w:rsidP="00365EBB"/>
          <w:p w14:paraId="034EF717" w14:textId="063EC1E6" w:rsidR="00ED7CF8" w:rsidRPr="00365EBB" w:rsidRDefault="00ED7CF8" w:rsidP="00365EBB"/>
          <w:p w14:paraId="79F664F5" w14:textId="7FF52618" w:rsidR="00307EC9" w:rsidRDefault="00307EC9" w:rsidP="00513FE5">
            <w:pPr>
              <w:pStyle w:val="Merkittyluettelo"/>
              <w:numPr>
                <w:ilvl w:val="0"/>
                <w:numId w:val="0"/>
              </w:numPr>
              <w:ind w:left="288"/>
            </w:pPr>
          </w:p>
        </w:tc>
        <w:tc>
          <w:tcPr>
            <w:tcW w:w="5321" w:type="dxa"/>
            <w:tcMar>
              <w:left w:w="720" w:type="dxa"/>
              <w:right w:w="720" w:type="dxa"/>
            </w:tcMar>
          </w:tcPr>
          <w:tbl>
            <w:tblPr>
              <w:tblStyle w:val="Taulukonasettelu"/>
              <w:tblW w:w="4987" w:type="pct"/>
              <w:tblLayout w:type="fixed"/>
              <w:tblLook w:val="04A0" w:firstRow="1" w:lastRow="0" w:firstColumn="1" w:lastColumn="0" w:noHBand="0" w:noVBand="1"/>
              <w:tblDescription w:val="Asettelutaulukko"/>
            </w:tblPr>
            <w:tblGrid>
              <w:gridCol w:w="3871"/>
            </w:tblGrid>
            <w:tr w:rsidR="00307EC9" w14:paraId="5998C5CB" w14:textId="77777777" w:rsidTr="00F226AE">
              <w:trPr>
                <w:trHeight w:hRule="exact" w:val="7957"/>
              </w:trPr>
              <w:tc>
                <w:tcPr>
                  <w:tcW w:w="5000" w:type="pct"/>
                </w:tcPr>
                <w:p w14:paraId="7C8BF58C" w14:textId="77777777" w:rsidR="00307EC9" w:rsidRPr="00365EBB" w:rsidRDefault="00915FBC" w:rsidP="00365EBB">
                  <w:pPr>
                    <w:pStyle w:val="Otsikko1"/>
                  </w:pPr>
                  <w:sdt>
                    <w:sdtPr>
                      <w:alias w:val="Anna otsikko 1:"/>
                      <w:tag w:val="Anna otsikko 1:"/>
                      <w:id w:val="-2122054426"/>
                      <w:placeholder>
                        <w:docPart w:val="55AB7F40BE9F4A07B7A9DA737ABCFA5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65320">
                        <w:rPr>
                          <w:rStyle w:val="Paikkamerkkiteksti"/>
                          <w:color w:val="027E6F" w:themeColor="accent1" w:themeShade="BF"/>
                          <w:lang w:bidi="fi-FI"/>
                        </w:rPr>
                        <w:t>Keitä o</w:t>
                      </w:r>
                      <w:r w:rsidR="00E36AC6" w:rsidRPr="00365EBB">
                        <w:rPr>
                          <w:rStyle w:val="Paikkamerkkiteksti"/>
                          <w:color w:val="027E6F" w:themeColor="accent1" w:themeShade="BF"/>
                          <w:lang w:bidi="fi-FI"/>
                        </w:rPr>
                        <w:t>lemme</w:t>
                      </w:r>
                    </w:sdtContent>
                  </w:sdt>
                </w:p>
                <w:sdt>
                  <w:sdtPr>
                    <w:alias w:val="Anna otsikko 2:"/>
                    <w:tag w:val="Anna otsikko 2:"/>
                    <w:id w:val="-1107344366"/>
                    <w:placeholder>
                      <w:docPart w:val="DC526D8A5EB34F4EBF3430A98446060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0580774" w14:textId="77777777" w:rsidR="00307EC9" w:rsidRDefault="00E36AC6" w:rsidP="00365EBB">
                      <w:pPr>
                        <w:pStyle w:val="Otsikko2"/>
                      </w:pPr>
                      <w:r>
                        <w:rPr>
                          <w:lang w:bidi="fi-FI"/>
                        </w:rPr>
                        <w:t xml:space="preserve">Tietoja </w:t>
                      </w:r>
                      <w:r w:rsidR="00E65320">
                        <w:rPr>
                          <w:lang w:bidi="fi-FI"/>
                        </w:rPr>
                        <w:t>m</w:t>
                      </w:r>
                      <w:r>
                        <w:rPr>
                          <w:lang w:bidi="fi-FI"/>
                        </w:rPr>
                        <w:t>eistä</w:t>
                      </w:r>
                    </w:p>
                  </w:sdtContent>
                </w:sdt>
                <w:p w14:paraId="6C22AFE6" w14:textId="03EEF425" w:rsidR="00307EC9" w:rsidRDefault="001F13EC">
                  <w:r>
                    <w:t xml:space="preserve">Olemme Keski-karjalan alueella toimiva Diabetes yhdistys, jonka toiminnan tarkoitus on välittää tietoa ja kehittää </w:t>
                  </w:r>
                  <w:proofErr w:type="gramStart"/>
                  <w:r>
                    <w:t xml:space="preserve">toimintaa  </w:t>
                  </w:r>
                  <w:r w:rsidR="008F7A2C">
                    <w:t>sekä</w:t>
                  </w:r>
                  <w:proofErr w:type="gramEnd"/>
                  <w:r w:rsidR="008F7A2C">
                    <w:t xml:space="preserve"> toimia vertaistukena </w:t>
                  </w:r>
                  <w:r>
                    <w:t xml:space="preserve">kaikille </w:t>
                  </w:r>
                  <w:r w:rsidR="008F7A2C">
                    <w:t xml:space="preserve">alueemme </w:t>
                  </w:r>
                  <w:r>
                    <w:t>diabeetikoille.</w:t>
                  </w:r>
                </w:p>
                <w:sdt>
                  <w:sdtPr>
                    <w:alias w:val="Anna otsikko 2:"/>
                    <w:tag w:val="Anna otsikko 2:"/>
                    <w:id w:val="-128940018"/>
                    <w:placeholder>
                      <w:docPart w:val="1FF36899E6E54205A7F44A70A48BACE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9C304B1" w14:textId="77777777" w:rsidR="00307EC9" w:rsidRDefault="00E65320" w:rsidP="00365EBB">
                      <w:pPr>
                        <w:pStyle w:val="Otsikko2"/>
                      </w:pPr>
                      <w:r>
                        <w:rPr>
                          <w:lang w:bidi="fi-FI"/>
                        </w:rPr>
                        <w:t>Ota y</w:t>
                      </w:r>
                      <w:r w:rsidR="00143D1C">
                        <w:rPr>
                          <w:lang w:bidi="fi-FI"/>
                        </w:rPr>
                        <w:t>hteyttä</w:t>
                      </w:r>
                    </w:p>
                  </w:sdtContent>
                </w:sdt>
                <w:p w14:paraId="1997B0C7" w14:textId="77777777" w:rsidR="001F13EC" w:rsidRDefault="001F13EC" w:rsidP="00AD7341">
                  <w:pPr>
                    <w:rPr>
                      <w:lang w:bidi="fi-FI"/>
                    </w:rPr>
                  </w:pPr>
                  <w:r>
                    <w:rPr>
                      <w:lang w:bidi="fi-FI"/>
                    </w:rPr>
                    <w:t xml:space="preserve">Puheenjohtaja </w:t>
                  </w:r>
                </w:p>
                <w:p w14:paraId="6B6577CA" w14:textId="77777777" w:rsidR="001F13EC" w:rsidRDefault="001F13EC" w:rsidP="00AD7341">
                  <w:pPr>
                    <w:rPr>
                      <w:lang w:bidi="fi-FI"/>
                    </w:rPr>
                  </w:pPr>
                  <w:r>
                    <w:rPr>
                      <w:lang w:bidi="fi-FI"/>
                    </w:rPr>
                    <w:t>Matti Perälä 050 441 5140</w:t>
                  </w:r>
                </w:p>
                <w:p w14:paraId="2EB174BF" w14:textId="77777777" w:rsidR="001F13EC" w:rsidRDefault="001F13EC" w:rsidP="00AD7341">
                  <w:pPr>
                    <w:rPr>
                      <w:lang w:bidi="fi-FI"/>
                    </w:rPr>
                  </w:pPr>
                  <w:r>
                    <w:rPr>
                      <w:lang w:bidi="fi-FI"/>
                    </w:rPr>
                    <w:t>mattiseppo.perala@gmail.com</w:t>
                  </w:r>
                </w:p>
                <w:p w14:paraId="68D8A0AC" w14:textId="77777777" w:rsidR="00307EC9" w:rsidRDefault="001F13EC" w:rsidP="00AD7341">
                  <w:r>
                    <w:rPr>
                      <w:lang w:bidi="fi-FI"/>
                    </w:rPr>
                    <w:t>Sihteeri Liisa Ahonen, 045 869 0315</w:t>
                  </w:r>
                  <w:r w:rsidR="00307EC9">
                    <w:rPr>
                      <w:lang w:bidi="fi-FI"/>
                    </w:rPr>
                    <w:br/>
                    <w:t>Sähköposti</w:t>
                  </w:r>
                  <w:r>
                    <w:rPr>
                      <w:lang w:bidi="fi-FI"/>
                    </w:rPr>
                    <w:t>: ahonenliisa6@gmail.com</w:t>
                  </w:r>
                  <w:r w:rsidR="00307EC9">
                    <w:rPr>
                      <w:lang w:bidi="fi-FI"/>
                    </w:rPr>
                    <w:br/>
                    <w:t xml:space="preserve">Verkko: </w:t>
                  </w:r>
                  <w:r>
                    <w:t>www.keskikarjalandiabetes.net</w:t>
                  </w:r>
                </w:p>
              </w:tc>
            </w:tr>
            <w:tr w:rsidR="00307EC9" w14:paraId="300B0BA1" w14:textId="77777777" w:rsidTr="00F226AE">
              <w:trPr>
                <w:trHeight w:hRule="exact" w:val="2893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957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Yrityksen asettelutaulukko"/>
                  </w:tblPr>
                  <w:tblGrid>
                    <w:gridCol w:w="1229"/>
                    <w:gridCol w:w="2609"/>
                  </w:tblGrid>
                  <w:tr w:rsidR="00307EC9" w14:paraId="1B282166" w14:textId="77777777" w:rsidTr="00F226AE">
                    <w:trPr>
                      <w:trHeight w:val="1115"/>
                    </w:trPr>
                    <w:tc>
                      <w:tcPr>
                        <w:tcW w:w="1229" w:type="dxa"/>
                        <w:vAlign w:val="center"/>
                      </w:tcPr>
                      <w:p w14:paraId="54E8D862" w14:textId="77777777" w:rsidR="00307EC9" w:rsidRPr="001947E7" w:rsidRDefault="00307EC9" w:rsidP="001947E7">
                        <w:pPr>
                          <w:pStyle w:val="Eivli"/>
                        </w:pPr>
                        <w:r w:rsidRPr="001947E7">
                          <w:rPr>
                            <w:noProof/>
                            <w:lang w:eastAsia="fi-FI"/>
                          </w:rPr>
                          <w:drawing>
                            <wp:inline distT="0" distB="0" distL="0" distR="0" wp14:anchorId="4B5BA012" wp14:editId="1518C016">
                              <wp:extent cx="836981" cy="701809"/>
                              <wp:effectExtent l="0" t="0" r="1270" b="3175"/>
                              <wp:docPr id="14" name="Kuva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logo ms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254" cy="7053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09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Anna yrityksen nimi:"/>
                          <w:tag w:val="Anna yrityksen nimi:"/>
                          <w:id w:val="-1839532679"/>
                          <w:placeholder>
                            <w:docPart w:val="269AC30E1B6D4BBF85C1252CF0F2CE6C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03C20710" w14:textId="16A07341" w:rsidR="00307EC9" w:rsidRDefault="008B0037">
                            <w:pPr>
                              <w:pStyle w:val="Yritys"/>
                            </w:pPr>
                            <w:r>
                              <w:t>Keski-Karjalan diabetes yhdistys</w:t>
                            </w:r>
                          </w:p>
                        </w:sdtContent>
                      </w:sdt>
                      <w:p w14:paraId="4595B406" w14:textId="77777777" w:rsidR="00307EC9" w:rsidRDefault="00A06416" w:rsidP="007014C5">
                        <w:pPr>
                          <w:pStyle w:val="Yhteystiedot"/>
                        </w:pPr>
                        <w:r>
                          <w:t>Hakatie 4H, 82500 Kitee</w:t>
                        </w:r>
                      </w:p>
                    </w:tc>
                  </w:tr>
                </w:tbl>
                <w:p w14:paraId="6D960A03" w14:textId="77777777" w:rsidR="00307EC9" w:rsidRDefault="00307EC9"/>
              </w:tc>
            </w:tr>
          </w:tbl>
          <w:p w14:paraId="32C9E0C1" w14:textId="77777777" w:rsidR="00307EC9" w:rsidRDefault="00307EC9"/>
        </w:tc>
        <w:tc>
          <w:tcPr>
            <w:tcW w:w="4596" w:type="dxa"/>
            <w:tcMar>
              <w:left w:w="720" w:type="dxa"/>
            </w:tcMar>
          </w:tcPr>
          <w:p w14:paraId="05C0079C" w14:textId="77777777" w:rsidR="00A06416" w:rsidRDefault="00A06416"/>
          <w:tbl>
            <w:tblPr>
              <w:tblStyle w:val="Taulukonasettelu"/>
              <w:tblW w:w="4107" w:type="dxa"/>
              <w:tblLayout w:type="fixed"/>
              <w:tblLook w:val="04A0" w:firstRow="1" w:lastRow="0" w:firstColumn="1" w:lastColumn="0" w:noHBand="0" w:noVBand="1"/>
              <w:tblDescription w:val="Asettelutaulukko"/>
            </w:tblPr>
            <w:tblGrid>
              <w:gridCol w:w="4107"/>
            </w:tblGrid>
            <w:tr w:rsidR="00307EC9" w14:paraId="555DF7BB" w14:textId="77777777" w:rsidTr="00EE7581">
              <w:trPr>
                <w:trHeight w:hRule="exact" w:val="5534"/>
              </w:trPr>
              <w:tc>
                <w:tcPr>
                  <w:tcW w:w="5000" w:type="pct"/>
                </w:tcPr>
                <w:p w14:paraId="32F0A7B1" w14:textId="77777777" w:rsidR="00307EC9" w:rsidRDefault="00A06416">
                  <w:r w:rsidRPr="00D7444D">
                    <w:rPr>
                      <w:rFonts w:ascii="Tempus Sans ITC" w:hAnsi="Tempus Sans ITC"/>
                      <w:noProof/>
                      <w:lang w:val="en-US"/>
                    </w:rPr>
                    <w:drawing>
                      <wp:anchor distT="0" distB="0" distL="114300" distR="114300" simplePos="0" relativeHeight="251658240" behindDoc="1" locked="0" layoutInCell="1" allowOverlap="1" wp14:anchorId="718DD4E5" wp14:editId="1E0B0E84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760730</wp:posOffset>
                        </wp:positionV>
                        <wp:extent cx="2552700" cy="19240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86"/>
                            <wp:lineTo x="21439" y="21386"/>
                            <wp:lineTo x="21439" y="0"/>
                            <wp:lineTo x="0" y="0"/>
                          </wp:wrapPolygon>
                        </wp:wrapTight>
                        <wp:docPr id="2" name="Kuva 2" descr="k_k_kartta  ESITTEESEEN 2013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_k_kartta  ESITTEESEEN 2013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14:paraId="3D83BE75" w14:textId="77777777" w:rsidTr="00EE7581">
              <w:trPr>
                <w:trHeight w:hRule="exact" w:val="60"/>
              </w:trPr>
              <w:tc>
                <w:tcPr>
                  <w:tcW w:w="5000" w:type="pct"/>
                </w:tcPr>
                <w:p w14:paraId="10F5B740" w14:textId="77777777" w:rsidR="00307EC9" w:rsidRDefault="00307EC9"/>
              </w:tc>
            </w:tr>
            <w:tr w:rsidR="00307EC9" w14:paraId="4A5CFE85" w14:textId="77777777" w:rsidTr="00EE7581">
              <w:trPr>
                <w:trHeight w:hRule="exact" w:val="3255"/>
              </w:trPr>
              <w:sdt>
                <w:sdtPr>
                  <w:alias w:val="Anna yrityksen nimi:"/>
                  <w:tag w:val="Anna yrityksen nimi:"/>
                  <w:id w:val="-2083982577"/>
                  <w:placeholder>
                    <w:docPart w:val="5392029C30D741938E7530BE32956E58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022E6ECA" w14:textId="1E99A13E" w:rsidR="00307EC9" w:rsidRDefault="008B0037" w:rsidP="00CD1DEA">
                      <w:pPr>
                        <w:pStyle w:val="Otsikko"/>
                      </w:pPr>
                      <w:r>
                        <w:t>Keski-Karjalan diabetes yhdistys</w:t>
                      </w:r>
                    </w:p>
                  </w:tc>
                </w:sdtContent>
              </w:sdt>
            </w:tr>
            <w:tr w:rsidR="00307EC9" w14:paraId="48ADB8A6" w14:textId="77777777" w:rsidTr="00EE7581">
              <w:trPr>
                <w:trHeight w:hRule="exact" w:val="1446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6C9D0491" w14:textId="77777777" w:rsidR="00307EC9" w:rsidRDefault="00A06416">
                  <w:pPr>
                    <w:pStyle w:val="Alaotsikko"/>
                  </w:pPr>
                  <w:r>
                    <w:t>Kitee, Rääkkylä, Tohmajärvi</w:t>
                  </w:r>
                </w:p>
                <w:p w14:paraId="5EC50DC2" w14:textId="77777777" w:rsidR="00A06416" w:rsidRDefault="00A06416">
                  <w:pPr>
                    <w:pStyle w:val="Alaotsikko"/>
                  </w:pPr>
                  <w:r>
                    <w:t>Yhdistys on perustettu 1977</w:t>
                  </w:r>
                </w:p>
              </w:tc>
            </w:tr>
          </w:tbl>
          <w:p w14:paraId="4B9184BB" w14:textId="77777777" w:rsidR="00307EC9" w:rsidRDefault="00307EC9"/>
        </w:tc>
      </w:tr>
      <w:tr w:rsidR="007123EE" w14:paraId="4125893A" w14:textId="77777777" w:rsidTr="00513FE5">
        <w:trPr>
          <w:trHeight w:val="10408"/>
          <w:jc w:val="center"/>
        </w:trPr>
        <w:tc>
          <w:tcPr>
            <w:tcW w:w="4171" w:type="dxa"/>
            <w:tcMar>
              <w:right w:w="720" w:type="dxa"/>
            </w:tcMar>
          </w:tcPr>
          <w:p w14:paraId="115A5820" w14:textId="77777777" w:rsidR="00513FE5" w:rsidRPr="00513FE5" w:rsidRDefault="00513FE5" w:rsidP="00513FE5">
            <w:pPr>
              <w:pStyle w:val="Otsikko1"/>
              <w:rPr>
                <w:rStyle w:val="Otsikko1Char"/>
                <w:b/>
                <w:bCs/>
                <w:sz w:val="36"/>
                <w:szCs w:val="36"/>
              </w:rPr>
            </w:pPr>
            <w:r w:rsidRPr="00513FE5">
              <w:rPr>
                <w:b w:val="0"/>
                <w:bCs w:val="0"/>
                <w:sz w:val="36"/>
                <w:szCs w:val="36"/>
              </w:rPr>
              <w:lastRenderedPageBreak/>
              <w:t>Yhdistyksen hallitus 2019</w:t>
            </w:r>
          </w:p>
          <w:p w14:paraId="4B64927F" w14:textId="4671A882" w:rsidR="007123EE" w:rsidRDefault="007123EE" w:rsidP="007123EE"/>
          <w:p w14:paraId="7870AEF0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>Puheenjohtaja, Matti Perälä</w:t>
            </w:r>
          </w:p>
          <w:p w14:paraId="15F427D9" w14:textId="77777777" w:rsidR="00513FE5" w:rsidRPr="00513FE5" w:rsidRDefault="00513FE5" w:rsidP="00513FE5">
            <w:pPr>
              <w:rPr>
                <w:rStyle w:val="Hyperlinkki"/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 050 441 5140, Tohmajärvi, </w:t>
            </w:r>
            <w:hyperlink r:id="rId15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mattiseppo.perala@gmail.com</w:t>
              </w:r>
            </w:hyperlink>
          </w:p>
          <w:p w14:paraId="52A970A5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>Varapuheenjohtaja, Arto Luukkainen</w:t>
            </w:r>
          </w:p>
          <w:p w14:paraId="4953485A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 050 370 86 42, Kesälahti, </w:t>
            </w:r>
            <w:hyperlink r:id="rId16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artoluukkainen@gmail.com</w:t>
              </w:r>
            </w:hyperlink>
          </w:p>
          <w:p w14:paraId="1B0B7971" w14:textId="681CEA81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>Rahasto</w:t>
            </w:r>
            <w:r w:rsidR="00F9473B">
              <w:rPr>
                <w:rFonts w:cstheme="minorHAnsi"/>
                <w:b/>
                <w:sz w:val="16"/>
                <w:szCs w:val="16"/>
              </w:rPr>
              <w:t>n</w:t>
            </w:r>
            <w:r w:rsidRPr="00513FE5">
              <w:rPr>
                <w:rFonts w:cstheme="minorHAnsi"/>
                <w:b/>
                <w:sz w:val="16"/>
                <w:szCs w:val="16"/>
              </w:rPr>
              <w:t>hoitaja, Kaija Halttunen</w:t>
            </w:r>
          </w:p>
          <w:p w14:paraId="223EA83D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puh.050 307 2048, Kitee, </w:t>
            </w:r>
            <w:hyperlink r:id="rId17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kaija.halttunen1@luukku.com</w:t>
              </w:r>
            </w:hyperlink>
          </w:p>
          <w:p w14:paraId="58C8EAE0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>Sihteeri, jäsenasiat Liisa Ahonen</w:t>
            </w:r>
          </w:p>
          <w:p w14:paraId="2EE76E7D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 045 869 03 15, Rääkkylä,  </w:t>
            </w:r>
            <w:hyperlink r:id="rId18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ahonenliisa6@gmail.com</w:t>
              </w:r>
            </w:hyperlink>
          </w:p>
          <w:p w14:paraId="7F868673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513FE5">
              <w:rPr>
                <w:rFonts w:cstheme="minorHAnsi"/>
                <w:b/>
                <w:sz w:val="16"/>
                <w:szCs w:val="16"/>
              </w:rPr>
              <w:t>Ditiatieva</w:t>
            </w:r>
            <w:proofErr w:type="spellEnd"/>
            <w:r w:rsidRPr="00513FE5">
              <w:rPr>
                <w:rFonts w:cstheme="minorHAnsi"/>
                <w:b/>
                <w:sz w:val="16"/>
                <w:szCs w:val="16"/>
              </w:rPr>
              <w:t xml:space="preserve"> Meeri, Hallituksen jäsen</w:t>
            </w:r>
          </w:p>
          <w:p w14:paraId="66E0F032" w14:textId="77777777" w:rsidR="00513FE5" w:rsidRPr="00513FE5" w:rsidRDefault="00513FE5" w:rsidP="00513FE5">
            <w:pPr>
              <w:tabs>
                <w:tab w:val="center" w:pos="2286"/>
              </w:tabs>
              <w:rPr>
                <w:rStyle w:val="Hyperlinkki"/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 046 541 14 79 Kitee,  </w:t>
            </w:r>
            <w:hyperlink r:id="rId19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meeri@onego.ru</w:t>
              </w:r>
            </w:hyperlink>
          </w:p>
          <w:p w14:paraId="5E6BA945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>Koponen Toivo, hallituksenjäsen</w:t>
            </w:r>
          </w:p>
          <w:p w14:paraId="6349A69D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puh.0400 272 759, Rääkkylä, </w:t>
            </w:r>
            <w:hyperlink r:id="rId20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toivoensio.koponen@gmail.com</w:t>
              </w:r>
            </w:hyperlink>
          </w:p>
          <w:p w14:paraId="1B89BA1E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>Pitkänen Matti, hallituksen jäsen</w:t>
            </w:r>
          </w:p>
          <w:p w14:paraId="0DB5C5A7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puh.040 569 36 43 Kitee, </w:t>
            </w:r>
            <w:hyperlink r:id="rId21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matti.pitkanen56@luukku.com</w:t>
              </w:r>
            </w:hyperlink>
          </w:p>
          <w:p w14:paraId="116C465A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Varajäsenet: </w:t>
            </w:r>
          </w:p>
          <w:p w14:paraId="01D3A465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Asikainen Mirja, puh 044 565 93 67, Kesälahti, </w:t>
            </w:r>
            <w:hyperlink r:id="rId22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mirja.asikainen@hotmail.com</w:t>
              </w:r>
            </w:hyperlink>
          </w:p>
          <w:p w14:paraId="2F5664EC" w14:textId="77777777" w:rsidR="00513FE5" w:rsidRPr="00513FE5" w:rsidRDefault="00513FE5" w:rsidP="00513FE5">
            <w:pPr>
              <w:rPr>
                <w:rFonts w:cstheme="minorHAnsi"/>
                <w:b/>
                <w:sz w:val="16"/>
                <w:szCs w:val="16"/>
              </w:rPr>
            </w:pPr>
            <w:r w:rsidRPr="00513FE5">
              <w:rPr>
                <w:rFonts w:cstheme="minorHAnsi"/>
                <w:b/>
                <w:sz w:val="16"/>
                <w:szCs w:val="16"/>
              </w:rPr>
              <w:t xml:space="preserve">Lappalainen Pirjo, puh 040 736 94 44, </w:t>
            </w:r>
            <w:hyperlink r:id="rId23" w:history="1">
              <w:r w:rsidRPr="00513FE5">
                <w:rPr>
                  <w:rStyle w:val="Hyperlinkki"/>
                  <w:rFonts w:cstheme="minorHAnsi"/>
                  <w:b/>
                  <w:sz w:val="16"/>
                  <w:szCs w:val="16"/>
                </w:rPr>
                <w:t>pirjo.silvennoine@luukku.com</w:t>
              </w:r>
            </w:hyperlink>
          </w:p>
          <w:p w14:paraId="5518A501" w14:textId="7B3AA1B9" w:rsidR="007123EE" w:rsidRPr="00365EBB" w:rsidRDefault="007123EE" w:rsidP="007123EE">
            <w:pPr>
              <w:pStyle w:val="Otsikko2"/>
              <w:rPr>
                <w:rStyle w:val="Otsikko1Char"/>
                <w:b/>
                <w:bCs/>
                <w:color w:val="352F25" w:themeColor="text2"/>
                <w:sz w:val="24"/>
              </w:rPr>
            </w:pPr>
          </w:p>
          <w:p w14:paraId="2D7F0236" w14:textId="05557831" w:rsidR="007123EE" w:rsidRPr="007014C5" w:rsidRDefault="007123EE" w:rsidP="007123EE"/>
        </w:tc>
        <w:tc>
          <w:tcPr>
            <w:tcW w:w="5321" w:type="dxa"/>
            <w:tcMar>
              <w:left w:w="720" w:type="dxa"/>
              <w:right w:w="720" w:type="dxa"/>
            </w:tcMar>
          </w:tcPr>
          <w:p w14:paraId="7C84AC34" w14:textId="2FDA8EFA" w:rsidR="007123EE" w:rsidRDefault="00E64638" w:rsidP="007123EE">
            <w:pPr>
              <w:pStyle w:val="Otsikko2"/>
              <w:spacing w:before="200"/>
            </w:pPr>
            <w:r>
              <w:lastRenderedPageBreak/>
              <w:t>Toimintaan pääsee mukaan helposti.</w:t>
            </w:r>
          </w:p>
          <w:p w14:paraId="6EABE29C" w14:textId="72457EB5" w:rsidR="00E64638" w:rsidRPr="00E64638" w:rsidRDefault="00E64638" w:rsidP="00E64638">
            <w:r>
              <w:t>Oletko kiinnostunut toimimaan yhdistyksessä aktiivisena tekijänä tai haluat osallistua järjestämiimme tapahtumiin?</w:t>
            </w:r>
            <w:r w:rsidR="00DB1E62">
              <w:t xml:space="preserve"> kaipaat vertaistukea? </w:t>
            </w:r>
            <w:r>
              <w:t xml:space="preserve"> ota yhteyttä meihin! </w:t>
            </w:r>
          </w:p>
          <w:p w14:paraId="109FAFA6" w14:textId="19BCC0A7" w:rsidR="007123EE" w:rsidRPr="00686E51" w:rsidRDefault="008B0037" w:rsidP="007123EE">
            <w:pPr>
              <w:pStyle w:val="Lainaus"/>
              <w:rPr>
                <w:rStyle w:val="LainausChar"/>
                <w:b/>
                <w:bCs/>
                <w:i/>
                <w:iCs/>
                <w:sz w:val="24"/>
                <w:szCs w:val="24"/>
              </w:rPr>
            </w:pPr>
            <w:r w:rsidRPr="00686E51">
              <w:rPr>
                <w:rStyle w:val="LainausChar"/>
                <w:b/>
                <w:bCs/>
                <w:i/>
                <w:iCs/>
                <w:sz w:val="24"/>
                <w:szCs w:val="24"/>
              </w:rPr>
              <w:t>Diabetesliiton ja yhdistyksen jäsenenä saat tietoa ja tukea.</w:t>
            </w:r>
          </w:p>
          <w:p w14:paraId="39BF2982" w14:textId="0F91BA33" w:rsidR="00E64638" w:rsidRPr="00FF194D" w:rsidRDefault="00E64638" w:rsidP="00E64638">
            <w:pPr>
              <w:rPr>
                <w:b/>
              </w:rPr>
            </w:pPr>
            <w:r w:rsidRPr="00FF194D">
              <w:rPr>
                <w:b/>
              </w:rPr>
              <w:t>Yhdistyksemme jäsenenä saat:</w:t>
            </w:r>
          </w:p>
          <w:p w14:paraId="75A8302C" w14:textId="77777777" w:rsidR="00E64638" w:rsidRPr="003D608D" w:rsidRDefault="00E64638" w:rsidP="00E64638">
            <w:pPr>
              <w:rPr>
                <w:sz w:val="16"/>
                <w:szCs w:val="16"/>
              </w:rPr>
            </w:pPr>
            <w:r w:rsidRPr="003D608D">
              <w:rPr>
                <w:sz w:val="16"/>
                <w:szCs w:val="16"/>
              </w:rPr>
              <w:t>- Diabetes lehden jäsenhintaan (</w:t>
            </w:r>
            <w:proofErr w:type="spellStart"/>
            <w:r w:rsidRPr="003D608D">
              <w:rPr>
                <w:sz w:val="16"/>
                <w:szCs w:val="16"/>
              </w:rPr>
              <w:t>liittymis</w:t>
            </w:r>
            <w:proofErr w:type="spellEnd"/>
            <w:r w:rsidRPr="003D608D">
              <w:rPr>
                <w:sz w:val="16"/>
                <w:szCs w:val="16"/>
              </w:rPr>
              <w:t xml:space="preserve"> vuonna ilmainen lehti)</w:t>
            </w:r>
            <w:r>
              <w:rPr>
                <w:sz w:val="16"/>
                <w:szCs w:val="16"/>
              </w:rPr>
              <w:t xml:space="preserve"> 15e/vuosi</w:t>
            </w:r>
          </w:p>
          <w:p w14:paraId="504D00EB" w14:textId="77777777" w:rsidR="00E64638" w:rsidRPr="003D608D" w:rsidRDefault="00E64638" w:rsidP="00E64638">
            <w:pPr>
              <w:rPr>
                <w:sz w:val="16"/>
                <w:szCs w:val="16"/>
              </w:rPr>
            </w:pPr>
            <w:r w:rsidRPr="003D608D">
              <w:rPr>
                <w:sz w:val="16"/>
                <w:szCs w:val="16"/>
              </w:rPr>
              <w:t>- Jalkojenhoidon 8.5€ /jäsen/vuosi</w:t>
            </w:r>
          </w:p>
          <w:p w14:paraId="352917CE" w14:textId="77777777" w:rsidR="00E64638" w:rsidRPr="003D608D" w:rsidRDefault="00E64638" w:rsidP="00E64638">
            <w:pPr>
              <w:rPr>
                <w:sz w:val="16"/>
                <w:szCs w:val="16"/>
              </w:rPr>
            </w:pPr>
            <w:r w:rsidRPr="003D608D">
              <w:rPr>
                <w:sz w:val="16"/>
                <w:szCs w:val="16"/>
              </w:rPr>
              <w:t>- Voit hyödyntää haluamasi jäsen edut suoraan alla olevista paikoista, esittämällä yhdistyksen uusimman jäsenkortin.</w:t>
            </w:r>
            <w:bookmarkStart w:id="0" w:name="_GoBack"/>
            <w:bookmarkEnd w:id="0"/>
          </w:p>
          <w:p w14:paraId="04830AEA" w14:textId="6F0E3397" w:rsidR="00E64638" w:rsidRPr="00FF3B78" w:rsidRDefault="00915FBC" w:rsidP="00E646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Å</w:t>
            </w:r>
            <w:r w:rsidR="00E64638" w:rsidRPr="00FF3B78">
              <w:rPr>
                <w:b/>
                <w:sz w:val="20"/>
                <w:szCs w:val="20"/>
              </w:rPr>
              <w:t>ken optiikka Oy</w:t>
            </w:r>
          </w:p>
          <w:p w14:paraId="324654A7" w14:textId="77777777" w:rsidR="00E64638" w:rsidRDefault="00E64638" w:rsidP="00E64638">
            <w:pPr>
              <w:rPr>
                <w:sz w:val="16"/>
                <w:szCs w:val="16"/>
              </w:rPr>
            </w:pPr>
            <w:r w:rsidRPr="009D5546">
              <w:rPr>
                <w:sz w:val="16"/>
                <w:szCs w:val="16"/>
              </w:rPr>
              <w:t xml:space="preserve">kiteentie </w:t>
            </w:r>
            <w:proofErr w:type="gramStart"/>
            <w:r w:rsidRPr="009D5546">
              <w:rPr>
                <w:sz w:val="16"/>
                <w:szCs w:val="16"/>
              </w:rPr>
              <w:t>10,puh.</w:t>
            </w:r>
            <w:proofErr w:type="gramEnd"/>
            <w:r w:rsidRPr="009D5546">
              <w:rPr>
                <w:sz w:val="16"/>
                <w:szCs w:val="16"/>
              </w:rPr>
              <w:t>013-415</w:t>
            </w:r>
            <w:r>
              <w:rPr>
                <w:sz w:val="16"/>
                <w:szCs w:val="16"/>
              </w:rPr>
              <w:t> </w:t>
            </w:r>
            <w:r w:rsidRPr="009D5546">
              <w:rPr>
                <w:sz w:val="16"/>
                <w:szCs w:val="16"/>
              </w:rPr>
              <w:t>010</w:t>
            </w:r>
          </w:p>
          <w:p w14:paraId="4F2A537F" w14:textId="77777777" w:rsidR="00E64638" w:rsidRDefault="00E64638" w:rsidP="00E64638">
            <w:pPr>
              <w:rPr>
                <w:sz w:val="16"/>
                <w:szCs w:val="16"/>
              </w:rPr>
            </w:pPr>
            <w:r w:rsidRPr="003D608D">
              <w:rPr>
                <w:sz w:val="16"/>
                <w:szCs w:val="16"/>
              </w:rPr>
              <w:t>-20% normaalihintaiset kehykset, linssit,</w:t>
            </w:r>
            <w:r>
              <w:rPr>
                <w:sz w:val="16"/>
                <w:szCs w:val="16"/>
              </w:rPr>
              <w:t xml:space="preserve"> </w:t>
            </w:r>
            <w:r w:rsidRPr="003D608D">
              <w:rPr>
                <w:sz w:val="16"/>
                <w:szCs w:val="16"/>
              </w:rPr>
              <w:t>aurinkolasit</w:t>
            </w:r>
          </w:p>
          <w:p w14:paraId="25D21E42" w14:textId="77777777" w:rsidR="00E64638" w:rsidRDefault="00E64638" w:rsidP="00E646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Aken</w:t>
            </w:r>
            <w:proofErr w:type="spellEnd"/>
            <w:r>
              <w:rPr>
                <w:sz w:val="16"/>
                <w:szCs w:val="16"/>
              </w:rPr>
              <w:t xml:space="preserve"> optiikasta ostettujen silmä- ja aurinkolasien huollot veloituksetta</w:t>
            </w:r>
          </w:p>
          <w:p w14:paraId="08DF8BC4" w14:textId="77777777" w:rsidR="00E64638" w:rsidRDefault="00E64638" w:rsidP="00E646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Ajanvarauksella: silmälääkärin ja optikon vastaanotot, lisäksi kiteellä mahdollista lääkärin lähetteellä silmäpohjan hermosäiekuvaukseen (eriveloituksella)</w:t>
            </w:r>
          </w:p>
          <w:p w14:paraId="5DFB23EA" w14:textId="0FE9A80D" w:rsidR="00E64638" w:rsidRDefault="00E64638" w:rsidP="00E64638">
            <w:pPr>
              <w:rPr>
                <w:sz w:val="16"/>
                <w:szCs w:val="16"/>
              </w:rPr>
            </w:pPr>
            <w:proofErr w:type="spellStart"/>
            <w:r w:rsidRPr="00FF3B78">
              <w:rPr>
                <w:b/>
                <w:sz w:val="20"/>
                <w:szCs w:val="20"/>
              </w:rPr>
              <w:t>Kesport</w:t>
            </w:r>
            <w:proofErr w:type="spellEnd"/>
            <w:r w:rsidRPr="00FF194D">
              <w:rPr>
                <w:b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Kitee (Kiteentie 9) puh. 010 666 6 370OVH -10% (ei polkupyörät)</w:t>
            </w:r>
          </w:p>
          <w:p w14:paraId="3EAF5837" w14:textId="6D85C012" w:rsidR="007123EE" w:rsidRPr="0063311A" w:rsidRDefault="007123EE" w:rsidP="007123EE"/>
        </w:tc>
        <w:tc>
          <w:tcPr>
            <w:tcW w:w="4596" w:type="dxa"/>
            <w:tcMar>
              <w:left w:w="720" w:type="dxa"/>
            </w:tcMar>
          </w:tcPr>
          <w:p w14:paraId="3E54CD2E" w14:textId="6607EA90" w:rsidR="007123EE" w:rsidRPr="007123EE" w:rsidRDefault="007123EE" w:rsidP="007123EE">
            <w:pPr>
              <w:pStyle w:val="Lainaus"/>
              <w:rPr>
                <w:b/>
                <w:bCs/>
                <w:sz w:val="20"/>
                <w:szCs w:val="20"/>
              </w:rPr>
            </w:pPr>
            <w:r w:rsidRPr="007123EE">
              <w:rPr>
                <w:b/>
                <w:bCs/>
                <w:sz w:val="20"/>
                <w:szCs w:val="20"/>
              </w:rPr>
              <w:lastRenderedPageBreak/>
              <w:t>LIITY JÄSENEKSI NYT!</w:t>
            </w:r>
          </w:p>
          <w:p w14:paraId="5FB0BFF8" w14:textId="77777777" w:rsidR="007123EE" w:rsidRPr="00FF3B78" w:rsidRDefault="007123EE" w:rsidP="007123EE">
            <w:pPr>
              <w:rPr>
                <w:b/>
                <w:sz w:val="20"/>
                <w:szCs w:val="20"/>
              </w:rPr>
            </w:pPr>
            <w:r w:rsidRPr="00FF3B78">
              <w:rPr>
                <w:b/>
                <w:sz w:val="20"/>
                <w:szCs w:val="20"/>
              </w:rPr>
              <w:t>Kaisan Kemikalio ja kauneushoitola</w:t>
            </w:r>
          </w:p>
          <w:p w14:paraId="1AC172C6" w14:textId="77777777" w:rsidR="007123EE" w:rsidRDefault="007123EE" w:rsidP="007123E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Kiteentie 3, puh. 044 522 72 26</w:t>
            </w:r>
          </w:p>
          <w:p w14:paraId="0A5CDC11" w14:textId="77777777" w:rsidR="007123EE" w:rsidRDefault="007123EE" w:rsidP="007123E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Hoidot ja tuotteet -10%</w:t>
            </w:r>
          </w:p>
          <w:p w14:paraId="6AD15283" w14:textId="77777777" w:rsidR="00ED7CF8" w:rsidRDefault="00ED7CF8" w:rsidP="00ED7CF8">
            <w:pPr>
              <w:rPr>
                <w:sz w:val="16"/>
                <w:szCs w:val="16"/>
              </w:rPr>
            </w:pPr>
            <w:proofErr w:type="gramStart"/>
            <w:r w:rsidRPr="00FF3B78">
              <w:rPr>
                <w:b/>
                <w:sz w:val="20"/>
                <w:szCs w:val="20"/>
              </w:rPr>
              <w:t>Kenkäkulma</w:t>
            </w:r>
            <w:r w:rsidRPr="00FF194D">
              <w:rPr>
                <w:b/>
              </w:rPr>
              <w:t xml:space="preserve"> ,</w:t>
            </w:r>
            <w:proofErr w:type="gramEnd"/>
            <w:r>
              <w:t xml:space="preserve"> </w:t>
            </w:r>
            <w:r w:rsidRPr="003D608D">
              <w:rPr>
                <w:sz w:val="16"/>
                <w:szCs w:val="16"/>
              </w:rPr>
              <w:t>Kiteentie 4</w:t>
            </w:r>
          </w:p>
          <w:p w14:paraId="7B5761E6" w14:textId="77777777" w:rsidR="00ED7CF8" w:rsidRDefault="00ED7CF8" w:rsidP="00ED7C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puh. 044 9830 936</w:t>
            </w:r>
          </w:p>
          <w:p w14:paraId="6253AD90" w14:textId="77777777" w:rsidR="00ED7CF8" w:rsidRDefault="00ED7CF8" w:rsidP="00ED7C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OVH -10%</w:t>
            </w:r>
          </w:p>
          <w:p w14:paraId="3F3654A4" w14:textId="77777777" w:rsidR="00ED7CF8" w:rsidRDefault="00ED7CF8" w:rsidP="00ED7CF8">
            <w:pPr>
              <w:rPr>
                <w:sz w:val="16"/>
                <w:szCs w:val="16"/>
              </w:rPr>
            </w:pPr>
            <w:r w:rsidRPr="000257E8">
              <w:rPr>
                <w:b/>
                <w:bCs/>
                <w:sz w:val="16"/>
                <w:szCs w:val="16"/>
              </w:rPr>
              <w:t>Parturi-Kampaamo Adalmiinan kammari</w:t>
            </w:r>
            <w:r>
              <w:rPr>
                <w:sz w:val="16"/>
                <w:szCs w:val="16"/>
              </w:rPr>
              <w:t>. Kiteentie 5, puh 050 555 74 43</w:t>
            </w:r>
          </w:p>
          <w:p w14:paraId="1E7CD36F" w14:textId="77777777" w:rsidR="00ED7CF8" w:rsidRDefault="00ED7CF8" w:rsidP="00ED7CF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Myymälän tuotteet -10%</w:t>
            </w:r>
          </w:p>
          <w:p w14:paraId="6C95A9D0" w14:textId="1300BDC4" w:rsidR="00ED7CF8" w:rsidRPr="00FF3B78" w:rsidRDefault="00ED7CF8" w:rsidP="00ED7CF8">
            <w:pPr>
              <w:rPr>
                <w:b/>
                <w:bCs/>
                <w:sz w:val="20"/>
                <w:szCs w:val="20"/>
              </w:rPr>
            </w:pPr>
            <w:r w:rsidRPr="00FF3B78">
              <w:rPr>
                <w:b/>
                <w:bCs/>
                <w:sz w:val="20"/>
                <w:szCs w:val="20"/>
              </w:rPr>
              <w:t>Jalkahoidot:</w:t>
            </w:r>
          </w:p>
          <w:p w14:paraId="44A07BDC" w14:textId="77777777" w:rsidR="00ED7CF8" w:rsidRPr="000E3A3E" w:rsidRDefault="00ED7CF8" w:rsidP="00ED7CF8">
            <w:pPr>
              <w:pStyle w:val="Luettelokappale"/>
              <w:numPr>
                <w:ilvl w:val="0"/>
                <w:numId w:val="16"/>
              </w:numPr>
              <w:spacing w:after="160" w:line="276" w:lineRule="auto"/>
              <w:rPr>
                <w:color w:val="352F25" w:themeColor="text2"/>
                <w:sz w:val="20"/>
                <w:szCs w:val="20"/>
              </w:rPr>
            </w:pPr>
            <w:r w:rsidRPr="000E3A3E">
              <w:rPr>
                <w:color w:val="352F25" w:themeColor="text2"/>
                <w:sz w:val="20"/>
                <w:szCs w:val="20"/>
              </w:rPr>
              <w:t xml:space="preserve">Pirjo Luukkonen, puh 0500 945 028 </w:t>
            </w:r>
          </w:p>
          <w:p w14:paraId="5BBC84F5" w14:textId="77777777" w:rsidR="00ED7CF8" w:rsidRDefault="00ED7CF8" w:rsidP="00ED7CF8">
            <w:pPr>
              <w:pStyle w:val="Luettelokappale"/>
              <w:rPr>
                <w:color w:val="352F25" w:themeColor="text2"/>
                <w:sz w:val="16"/>
                <w:szCs w:val="16"/>
              </w:rPr>
            </w:pPr>
            <w:proofErr w:type="spellStart"/>
            <w:r w:rsidRPr="000E3A3E">
              <w:rPr>
                <w:color w:val="352F25" w:themeColor="text2"/>
                <w:sz w:val="16"/>
                <w:szCs w:val="16"/>
              </w:rPr>
              <w:t>Fys.hoitolaitos</w:t>
            </w:r>
            <w:proofErr w:type="spellEnd"/>
            <w:r w:rsidRPr="000E3A3E">
              <w:rPr>
                <w:color w:val="352F25" w:themeColor="text2"/>
                <w:sz w:val="16"/>
                <w:szCs w:val="16"/>
              </w:rPr>
              <w:t xml:space="preserve"> Apupiste, olkontie6,</w:t>
            </w:r>
            <w:r>
              <w:rPr>
                <w:color w:val="352F25" w:themeColor="text2"/>
                <w:sz w:val="16"/>
                <w:szCs w:val="16"/>
              </w:rPr>
              <w:t xml:space="preserve"> K</w:t>
            </w:r>
            <w:r w:rsidRPr="000E3A3E">
              <w:rPr>
                <w:color w:val="352F25" w:themeColor="text2"/>
                <w:sz w:val="16"/>
                <w:szCs w:val="16"/>
              </w:rPr>
              <w:t>itee</w:t>
            </w:r>
          </w:p>
          <w:p w14:paraId="6A458344" w14:textId="77777777" w:rsidR="00ED7CF8" w:rsidRDefault="00ED7CF8" w:rsidP="00ED7CF8">
            <w:pPr>
              <w:pStyle w:val="Luettelokappale"/>
              <w:rPr>
                <w:color w:val="352F25" w:themeColor="text2"/>
                <w:sz w:val="16"/>
                <w:szCs w:val="16"/>
              </w:rPr>
            </w:pPr>
            <w:r>
              <w:rPr>
                <w:color w:val="352F25" w:themeColor="text2"/>
                <w:sz w:val="16"/>
                <w:szCs w:val="16"/>
              </w:rPr>
              <w:t>Kesälahti terveysasema</w:t>
            </w:r>
          </w:p>
          <w:p w14:paraId="07C9C6DC" w14:textId="77777777" w:rsidR="00ED7CF8" w:rsidRDefault="00ED7CF8" w:rsidP="00ED7CF8">
            <w:pPr>
              <w:pStyle w:val="Luettelokappale"/>
              <w:rPr>
                <w:color w:val="352F25" w:themeColor="text2"/>
                <w:sz w:val="16"/>
                <w:szCs w:val="16"/>
              </w:rPr>
            </w:pPr>
            <w:r>
              <w:rPr>
                <w:color w:val="352F25" w:themeColor="text2"/>
                <w:sz w:val="16"/>
                <w:szCs w:val="16"/>
              </w:rPr>
              <w:t>Tohmajärvi: Tohmajärven Fysioterapia. Järnefeltintie 8</w:t>
            </w:r>
          </w:p>
          <w:p w14:paraId="62DEA2C3" w14:textId="77777777" w:rsidR="00ED7CF8" w:rsidRPr="000E3A3E" w:rsidRDefault="00ED7CF8" w:rsidP="00ED7CF8">
            <w:pPr>
              <w:pStyle w:val="Luettelokappale"/>
              <w:rPr>
                <w:color w:val="352F25" w:themeColor="text2"/>
                <w:sz w:val="16"/>
                <w:szCs w:val="16"/>
              </w:rPr>
            </w:pPr>
          </w:p>
          <w:p w14:paraId="1216FF90" w14:textId="77777777" w:rsidR="00ED7CF8" w:rsidRPr="000E3A3E" w:rsidRDefault="00ED7CF8" w:rsidP="00ED7CF8">
            <w:pPr>
              <w:pStyle w:val="Luettelokappale"/>
              <w:numPr>
                <w:ilvl w:val="0"/>
                <w:numId w:val="16"/>
              </w:numPr>
              <w:spacing w:after="160" w:line="276" w:lineRule="auto"/>
              <w:rPr>
                <w:sz w:val="20"/>
                <w:szCs w:val="20"/>
              </w:rPr>
            </w:pPr>
            <w:proofErr w:type="spellStart"/>
            <w:r w:rsidRPr="000E3A3E">
              <w:rPr>
                <w:sz w:val="20"/>
                <w:szCs w:val="20"/>
              </w:rPr>
              <w:t>MarinAskelhoiva</w:t>
            </w:r>
            <w:proofErr w:type="spellEnd"/>
            <w:r w:rsidRPr="000E3A3E">
              <w:rPr>
                <w:sz w:val="20"/>
                <w:szCs w:val="20"/>
              </w:rPr>
              <w:t>, Mari Tiainen</w:t>
            </w:r>
          </w:p>
          <w:p w14:paraId="1757004C" w14:textId="77777777" w:rsidR="00ED7CF8" w:rsidRDefault="00ED7CF8" w:rsidP="00ED7CF8">
            <w:pPr>
              <w:pStyle w:val="Luettelokappa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puh. 040 831 38 80, kiteentie 14A</w:t>
            </w:r>
          </w:p>
          <w:p w14:paraId="7FB313EF" w14:textId="77777777" w:rsidR="00ED7CF8" w:rsidRPr="000E3A3E" w:rsidRDefault="00ED7CF8" w:rsidP="00ED7CF8">
            <w:pPr>
              <w:pStyle w:val="Luettelokappale"/>
              <w:rPr>
                <w:sz w:val="16"/>
                <w:szCs w:val="16"/>
              </w:rPr>
            </w:pPr>
          </w:p>
          <w:p w14:paraId="1410BE19" w14:textId="77777777" w:rsidR="00ED7CF8" w:rsidRPr="000E3A3E" w:rsidRDefault="00ED7CF8" w:rsidP="00ED7CF8">
            <w:pPr>
              <w:pStyle w:val="Merkittyluettelo"/>
              <w:numPr>
                <w:ilvl w:val="0"/>
                <w:numId w:val="16"/>
              </w:numPr>
              <w:spacing w:after="120" w:line="276" w:lineRule="auto"/>
              <w:rPr>
                <w:sz w:val="20"/>
                <w:szCs w:val="20"/>
              </w:rPr>
            </w:pPr>
            <w:r w:rsidRPr="000E3A3E">
              <w:rPr>
                <w:sz w:val="20"/>
                <w:szCs w:val="20"/>
              </w:rPr>
              <w:t xml:space="preserve">Annen Jalkahoito, Anne </w:t>
            </w:r>
            <w:proofErr w:type="spellStart"/>
            <w:r w:rsidRPr="000E3A3E">
              <w:rPr>
                <w:sz w:val="20"/>
                <w:szCs w:val="20"/>
              </w:rPr>
              <w:t>Mölsä</w:t>
            </w:r>
            <w:proofErr w:type="spellEnd"/>
          </w:p>
          <w:p w14:paraId="61598BBD" w14:textId="77777777" w:rsidR="00ED7CF8" w:rsidRDefault="00ED7CF8" w:rsidP="00ED7CF8">
            <w:pPr>
              <w:pStyle w:val="Merkittyluettelo"/>
              <w:numPr>
                <w:ilvl w:val="0"/>
                <w:numId w:val="0"/>
              </w:numPr>
              <w:ind w:left="7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Puh. 040 723 42 41, Kiteentie 14A</w:t>
            </w:r>
          </w:p>
          <w:p w14:paraId="4352B684" w14:textId="77777777" w:rsidR="00ED7CF8" w:rsidRPr="000E3A3E" w:rsidRDefault="00ED7CF8" w:rsidP="00ED7CF8">
            <w:pPr>
              <w:pStyle w:val="Merkittyluettelo"/>
              <w:numPr>
                <w:ilvl w:val="0"/>
                <w:numId w:val="16"/>
              </w:numPr>
              <w:spacing w:after="120" w:line="276" w:lineRule="auto"/>
              <w:rPr>
                <w:sz w:val="20"/>
                <w:szCs w:val="20"/>
              </w:rPr>
            </w:pPr>
            <w:r w:rsidRPr="000E3A3E">
              <w:rPr>
                <w:sz w:val="20"/>
                <w:szCs w:val="20"/>
              </w:rPr>
              <w:t xml:space="preserve">Rääkkylän Fysikaalinen Hoitolaitos/ </w:t>
            </w:r>
            <w:proofErr w:type="spellStart"/>
            <w:r w:rsidRPr="000E3A3E">
              <w:rPr>
                <w:sz w:val="20"/>
                <w:szCs w:val="20"/>
              </w:rPr>
              <w:t>RosaOlive</w:t>
            </w:r>
            <w:proofErr w:type="spellEnd"/>
            <w:r w:rsidRPr="000E3A3E">
              <w:rPr>
                <w:sz w:val="20"/>
                <w:szCs w:val="20"/>
              </w:rPr>
              <w:t xml:space="preserve">/Arja </w:t>
            </w:r>
            <w:proofErr w:type="spellStart"/>
            <w:r w:rsidRPr="000E3A3E">
              <w:rPr>
                <w:sz w:val="20"/>
                <w:szCs w:val="20"/>
              </w:rPr>
              <w:t>Gröhn</w:t>
            </w:r>
            <w:proofErr w:type="spellEnd"/>
          </w:p>
          <w:p w14:paraId="5730AC29" w14:textId="77777777" w:rsidR="00ED7CF8" w:rsidRDefault="00ED7CF8" w:rsidP="00ED7CF8">
            <w:pPr>
              <w:pStyle w:val="Merkittyluettelo"/>
              <w:numPr>
                <w:ilvl w:val="0"/>
                <w:numId w:val="0"/>
              </w:numPr>
              <w:ind w:left="7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puh. 0400 642 911Kinnulantie 3, Rääkkylä</w:t>
            </w:r>
          </w:p>
          <w:p w14:paraId="27732C41" w14:textId="77777777" w:rsidR="007123EE" w:rsidRDefault="007123EE" w:rsidP="007123EE">
            <w:pPr>
              <w:rPr>
                <w:sz w:val="16"/>
                <w:szCs w:val="16"/>
              </w:rPr>
            </w:pPr>
          </w:p>
          <w:p w14:paraId="0875764F" w14:textId="77777777" w:rsidR="007123EE" w:rsidRPr="003D608D" w:rsidRDefault="007123EE" w:rsidP="007123EE">
            <w:pPr>
              <w:rPr>
                <w:sz w:val="16"/>
                <w:szCs w:val="16"/>
              </w:rPr>
            </w:pPr>
          </w:p>
          <w:p w14:paraId="1D486D1F" w14:textId="77777777" w:rsidR="007123EE" w:rsidRPr="003D608D" w:rsidRDefault="007123EE" w:rsidP="007123EE"/>
          <w:p w14:paraId="7E8F0F7B" w14:textId="77777777" w:rsidR="007123EE" w:rsidRPr="009D5546" w:rsidRDefault="007123EE" w:rsidP="007123EE">
            <w:pPr>
              <w:pStyle w:val="Luettelokappale"/>
              <w:rPr>
                <w:sz w:val="16"/>
                <w:szCs w:val="16"/>
              </w:rPr>
            </w:pPr>
          </w:p>
          <w:p w14:paraId="0E43266B" w14:textId="616881CA" w:rsidR="007123EE" w:rsidRPr="0063311A" w:rsidRDefault="007123EE" w:rsidP="007123EE"/>
        </w:tc>
      </w:tr>
    </w:tbl>
    <w:p w14:paraId="580E42F2" w14:textId="77777777" w:rsidR="009915C8" w:rsidRDefault="009915C8" w:rsidP="00A769D1">
      <w:pPr>
        <w:pStyle w:val="Eivli"/>
      </w:pPr>
    </w:p>
    <w:sectPr w:rsidR="009915C8" w:rsidSect="00273A86">
      <w:pgSz w:w="16838" w:h="11906" w:orient="landscape" w:code="9"/>
      <w:pgMar w:top="624" w:right="1191" w:bottom="431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ABF03" w14:textId="77777777" w:rsidR="00A06416" w:rsidRDefault="00A06416" w:rsidP="00BF6AFD">
      <w:pPr>
        <w:spacing w:after="0" w:line="240" w:lineRule="auto"/>
      </w:pPr>
      <w:r>
        <w:separator/>
      </w:r>
    </w:p>
  </w:endnote>
  <w:endnote w:type="continuationSeparator" w:id="0">
    <w:p w14:paraId="433541F1" w14:textId="77777777" w:rsidR="00A06416" w:rsidRDefault="00A0641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62B53" w14:textId="77777777" w:rsidR="00A06416" w:rsidRDefault="00A06416" w:rsidP="00BF6AFD">
      <w:pPr>
        <w:spacing w:after="0" w:line="240" w:lineRule="auto"/>
      </w:pPr>
      <w:r>
        <w:separator/>
      </w:r>
    </w:p>
  </w:footnote>
  <w:footnote w:type="continuationSeparator" w:id="0">
    <w:p w14:paraId="22A4FA3E" w14:textId="77777777" w:rsidR="00A06416" w:rsidRDefault="00A0641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52C470A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Merkittyluettelo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E1224F3"/>
    <w:multiLevelType w:val="hybridMultilevel"/>
    <w:tmpl w:val="B9BAC7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416"/>
    <w:rsid w:val="00025858"/>
    <w:rsid w:val="000758BC"/>
    <w:rsid w:val="001372C8"/>
    <w:rsid w:val="00143D1C"/>
    <w:rsid w:val="001947E7"/>
    <w:rsid w:val="001C22FC"/>
    <w:rsid w:val="001D0847"/>
    <w:rsid w:val="001E6BFF"/>
    <w:rsid w:val="001F13EC"/>
    <w:rsid w:val="00227118"/>
    <w:rsid w:val="00273A86"/>
    <w:rsid w:val="002E4956"/>
    <w:rsid w:val="00307EC9"/>
    <w:rsid w:val="00365EBB"/>
    <w:rsid w:val="00380E37"/>
    <w:rsid w:val="003A0F04"/>
    <w:rsid w:val="003B391D"/>
    <w:rsid w:val="003E2E6C"/>
    <w:rsid w:val="00422379"/>
    <w:rsid w:val="0048634A"/>
    <w:rsid w:val="00513FE5"/>
    <w:rsid w:val="005259A3"/>
    <w:rsid w:val="005473B9"/>
    <w:rsid w:val="0056054A"/>
    <w:rsid w:val="00571D35"/>
    <w:rsid w:val="00590957"/>
    <w:rsid w:val="005D036D"/>
    <w:rsid w:val="005E5178"/>
    <w:rsid w:val="0063311A"/>
    <w:rsid w:val="0068396D"/>
    <w:rsid w:val="00686E51"/>
    <w:rsid w:val="006A2E06"/>
    <w:rsid w:val="007014C5"/>
    <w:rsid w:val="007123EE"/>
    <w:rsid w:val="007647EF"/>
    <w:rsid w:val="00781499"/>
    <w:rsid w:val="007E3C3A"/>
    <w:rsid w:val="007F583E"/>
    <w:rsid w:val="00881EA2"/>
    <w:rsid w:val="0089764D"/>
    <w:rsid w:val="008B000B"/>
    <w:rsid w:val="008B0037"/>
    <w:rsid w:val="008F7A2C"/>
    <w:rsid w:val="00915FBC"/>
    <w:rsid w:val="00960A60"/>
    <w:rsid w:val="0096619C"/>
    <w:rsid w:val="009915C8"/>
    <w:rsid w:val="009F3198"/>
    <w:rsid w:val="00A06416"/>
    <w:rsid w:val="00A54316"/>
    <w:rsid w:val="00A60CE1"/>
    <w:rsid w:val="00A769D1"/>
    <w:rsid w:val="00A85868"/>
    <w:rsid w:val="00A95BFB"/>
    <w:rsid w:val="00AB39D7"/>
    <w:rsid w:val="00AB72BA"/>
    <w:rsid w:val="00AD7341"/>
    <w:rsid w:val="00B16D26"/>
    <w:rsid w:val="00BF6AFD"/>
    <w:rsid w:val="00C43203"/>
    <w:rsid w:val="00C476E1"/>
    <w:rsid w:val="00CD1DEA"/>
    <w:rsid w:val="00D27440"/>
    <w:rsid w:val="00DB1E62"/>
    <w:rsid w:val="00DB5D32"/>
    <w:rsid w:val="00DF60D2"/>
    <w:rsid w:val="00E36AC6"/>
    <w:rsid w:val="00E6019D"/>
    <w:rsid w:val="00E64638"/>
    <w:rsid w:val="00E65320"/>
    <w:rsid w:val="00ED7CF8"/>
    <w:rsid w:val="00EE0A38"/>
    <w:rsid w:val="00EE7581"/>
    <w:rsid w:val="00F226AE"/>
    <w:rsid w:val="00F65FF0"/>
    <w:rsid w:val="00F66B21"/>
    <w:rsid w:val="00F83409"/>
    <w:rsid w:val="00F9473B"/>
    <w:rsid w:val="00FA07B2"/>
    <w:rsid w:val="00FD4131"/>
    <w:rsid w:val="00FF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40048A"/>
  <w15:chartTrackingRefBased/>
  <w15:docId w15:val="{4C4A2401-E7DE-4CC6-8324-BD446434D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color w:val="4D4436" w:themeColor="text2" w:themeTint="E6"/>
        <w:sz w:val="22"/>
        <w:szCs w:val="22"/>
        <w:lang w:val="fi-FI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A769D1"/>
  </w:style>
  <w:style w:type="paragraph" w:styleId="Otsikko1">
    <w:name w:val="heading 1"/>
    <w:basedOn w:val="Normaali"/>
    <w:next w:val="Normaali"/>
    <w:link w:val="Otsikko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Otsikko2">
    <w:name w:val="heading 2"/>
    <w:basedOn w:val="Normaali"/>
    <w:next w:val="Normaali"/>
    <w:link w:val="Otsikko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Otsikko3">
    <w:name w:val="heading 3"/>
    <w:basedOn w:val="Normaali"/>
    <w:next w:val="Normaali"/>
    <w:link w:val="Otsikko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onasettelu">
    <w:name w:val="Taulukon asettelu"/>
    <w:basedOn w:val="Normaalitaulukko"/>
    <w:uiPriority w:val="99"/>
    <w:tblPr>
      <w:tblCellMar>
        <w:left w:w="0" w:type="dxa"/>
        <w:right w:w="0" w:type="dxa"/>
      </w:tblCellMar>
    </w:tblPr>
  </w:style>
  <w:style w:type="paragraph" w:styleId="Kuvaotsikko">
    <w:name w:val="caption"/>
    <w:basedOn w:val="Normaali"/>
    <w:next w:val="Normaali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Otsikko2Char">
    <w:name w:val="Otsikko 2 Char"/>
    <w:basedOn w:val="Kappaleenoletusfontti"/>
    <w:link w:val="Otsikko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Merkittyluettelo">
    <w:name w:val="List Bullet"/>
    <w:basedOn w:val="Normaali"/>
    <w:uiPriority w:val="1"/>
    <w:semiHidden/>
    <w:pPr>
      <w:numPr>
        <w:numId w:val="2"/>
      </w:numPr>
    </w:pPr>
  </w:style>
  <w:style w:type="character" w:customStyle="1" w:styleId="Otsikko1Char">
    <w:name w:val="Otsikko 1 Char"/>
    <w:basedOn w:val="Kappaleenoletusfontti"/>
    <w:link w:val="Otsikko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Yritys">
    <w:name w:val="Yritys"/>
    <w:basedOn w:val="Normaali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latunniste">
    <w:name w:val="footer"/>
    <w:basedOn w:val="Normaali"/>
    <w:link w:val="AlatunnisteChar"/>
    <w:uiPriority w:val="99"/>
    <w:unhideWhenUsed/>
    <w:rsid w:val="007014C5"/>
    <w:pPr>
      <w:spacing w:after="0" w:line="276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769D1"/>
  </w:style>
  <w:style w:type="paragraph" w:styleId="Otsikko">
    <w:name w:val="Title"/>
    <w:basedOn w:val="Normaali"/>
    <w:link w:val="Otsikko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OtsikkoChar">
    <w:name w:val="Otsikko Char"/>
    <w:basedOn w:val="Kappaleenoletusfontti"/>
    <w:link w:val="Otsikko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laotsikko">
    <w:name w:val="Subtitle"/>
    <w:basedOn w:val="Normaali"/>
    <w:link w:val="Alaotsikko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laotsikkoChar">
    <w:name w:val="Alaotsikko Char"/>
    <w:basedOn w:val="Kappaleenoletusfontti"/>
    <w:link w:val="Alaotsikko"/>
    <w:uiPriority w:val="3"/>
    <w:rsid w:val="00BF6AFD"/>
    <w:rPr>
      <w:i/>
      <w:iCs/>
      <w:color w:val="FFFFFF" w:themeColor="background1"/>
      <w:sz w:val="26"/>
    </w:rPr>
  </w:style>
  <w:style w:type="paragraph" w:styleId="Eivli">
    <w:name w:val="No Spacing"/>
    <w:uiPriority w:val="98"/>
    <w:qFormat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12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LainausChar">
    <w:name w:val="Lainaus Char"/>
    <w:basedOn w:val="Kappaleenoletusfontti"/>
    <w:link w:val="Lainaus"/>
    <w:uiPriority w:val="12"/>
    <w:rsid w:val="00BF6AFD"/>
    <w:rPr>
      <w:i/>
      <w:iCs/>
      <w:color w:val="027E6F" w:themeColor="accent1" w:themeShade="BF"/>
      <w:sz w:val="30"/>
    </w:rPr>
  </w:style>
  <w:style w:type="character" w:customStyle="1" w:styleId="Otsikko3Char">
    <w:name w:val="Otsikko 3 Char"/>
    <w:basedOn w:val="Kappaleenoletusfontti"/>
    <w:link w:val="Otsikko3"/>
    <w:uiPriority w:val="1"/>
    <w:semiHidden/>
    <w:rsid w:val="00BF6AFD"/>
    <w:rPr>
      <w:b/>
      <w:bC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915C8"/>
    <w:rPr>
      <w:rFonts w:ascii="Segoe UI" w:hAnsi="Segoe UI" w:cs="Segoe UI"/>
      <w:szCs w:val="18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9915C8"/>
  </w:style>
  <w:style w:type="paragraph" w:styleId="Lohkoteksti">
    <w:name w:val="Block Text"/>
    <w:basedOn w:val="Normaali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9915C8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9915C8"/>
  </w:style>
  <w:style w:type="paragraph" w:styleId="Leipteksti2">
    <w:name w:val="Body Text 2"/>
    <w:basedOn w:val="Normaali"/>
    <w:link w:val="Leipteksti2Char"/>
    <w:uiPriority w:val="99"/>
    <w:semiHidden/>
    <w:unhideWhenUsed/>
    <w:rsid w:val="009915C8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9915C8"/>
  </w:style>
  <w:style w:type="paragraph" w:styleId="Leipteksti3">
    <w:name w:val="Body Text 3"/>
    <w:basedOn w:val="Normaali"/>
    <w:link w:val="Leipteksti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9915C8"/>
    <w:rPr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9915C8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9915C8"/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9915C8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9915C8"/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9915C8"/>
    <w:pPr>
      <w:spacing w:after="20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9915C8"/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9915C8"/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9915C8"/>
    <w:rPr>
      <w:szCs w:val="16"/>
    </w:rPr>
  </w:style>
  <w:style w:type="character" w:styleId="Kirjannimike">
    <w:name w:val="Book Title"/>
    <w:basedOn w:val="Kappaleenoletusfontti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Lopetus">
    <w:name w:val="Closing"/>
    <w:basedOn w:val="Normaali"/>
    <w:link w:val="Lopetus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9915C8"/>
  </w:style>
  <w:style w:type="table" w:styleId="Vriksruudukko">
    <w:name w:val="Colorful Grid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9915C8"/>
    <w:rPr>
      <w:sz w:val="22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915C8"/>
    <w:rPr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915C8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915C8"/>
    <w:rPr>
      <w:b/>
      <w:bCs/>
      <w:szCs w:val="20"/>
    </w:rPr>
  </w:style>
  <w:style w:type="table" w:styleId="Tummaluettelo">
    <w:name w:val="Dark List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9915C8"/>
  </w:style>
  <w:style w:type="character" w:customStyle="1" w:styleId="PivmrChar">
    <w:name w:val="Päivämäärä Char"/>
    <w:basedOn w:val="Kappaleenoletusfontti"/>
    <w:link w:val="Pivmr"/>
    <w:uiPriority w:val="99"/>
    <w:semiHidden/>
    <w:rsid w:val="009915C8"/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9915C8"/>
    <w:rPr>
      <w:rFonts w:ascii="Segoe UI" w:hAnsi="Segoe UI" w:cs="Segoe UI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9915C8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9915C8"/>
  </w:style>
  <w:style w:type="character" w:styleId="Korostus">
    <w:name w:val="Emphasis"/>
    <w:basedOn w:val="Kappaleenoletusfontti"/>
    <w:uiPriority w:val="20"/>
    <w:semiHidden/>
    <w:unhideWhenUsed/>
    <w:qFormat/>
    <w:rsid w:val="009915C8"/>
    <w:rPr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9915C8"/>
    <w:rPr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9915C8"/>
    <w:rPr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laviitteenviite">
    <w:name w:val="footnote reference"/>
    <w:basedOn w:val="Kappaleenoletusfontti"/>
    <w:uiPriority w:val="99"/>
    <w:semiHidden/>
    <w:unhideWhenUsed/>
    <w:rsid w:val="009915C8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9915C8"/>
    <w:rPr>
      <w:szCs w:val="20"/>
    </w:rPr>
  </w:style>
  <w:style w:type="table" w:styleId="Vaalearuudukkotaulukko1">
    <w:name w:val="Grid Table 1 Light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Yltunniste">
    <w:name w:val="header"/>
    <w:basedOn w:val="Normaali"/>
    <w:link w:val="YltunnisteChar"/>
    <w:uiPriority w:val="99"/>
    <w:rsid w:val="007014C5"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4C5"/>
  </w:style>
  <w:style w:type="character" w:customStyle="1" w:styleId="Otsikko4Char">
    <w:name w:val="Otsikko 4 Char"/>
    <w:basedOn w:val="Kappaleenoletusfontti"/>
    <w:link w:val="Otsikko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ymi">
    <w:name w:val="HTML Acronym"/>
    <w:basedOn w:val="Kappaleenoletusfontti"/>
    <w:uiPriority w:val="99"/>
    <w:semiHidden/>
    <w:unhideWhenUsed/>
    <w:rsid w:val="009915C8"/>
  </w:style>
  <w:style w:type="paragraph" w:styleId="HTML-osoite">
    <w:name w:val="HTML Address"/>
    <w:basedOn w:val="Normaali"/>
    <w:link w:val="HTML-osoite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9915C8"/>
    <w:rPr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9915C8"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9915C8"/>
    <w:rPr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9915C8"/>
    <w:rPr>
      <w:rFonts w:ascii="Consolas" w:hAnsi="Consolas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9915C8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9915C8"/>
    <w:rPr>
      <w:color w:val="4D4436" w:themeColor="hyperlink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9915C8"/>
    <w:rPr>
      <w:i/>
      <w:iCs/>
      <w:color w:val="03A996" w:themeColor="accent1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Vaalearuudukko">
    <w:name w:val="Light Grid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9915C8"/>
  </w:style>
  <w:style w:type="paragraph" w:styleId="Luettelo">
    <w:name w:val="List"/>
    <w:basedOn w:val="Normaali"/>
    <w:uiPriority w:val="99"/>
    <w:semiHidden/>
    <w:unhideWhenUsed/>
    <w:rsid w:val="009915C8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9915C8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9915C8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9915C8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9915C8"/>
    <w:pPr>
      <w:ind w:left="1800" w:hanging="360"/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9915C8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9915C8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uettelokappale">
    <w:name w:val="List Paragraph"/>
    <w:basedOn w:val="Normaali"/>
    <w:uiPriority w:val="34"/>
    <w:unhideWhenUsed/>
    <w:qFormat/>
    <w:rsid w:val="009915C8"/>
    <w:pPr>
      <w:ind w:left="720"/>
      <w:contextualSpacing/>
    </w:pPr>
  </w:style>
  <w:style w:type="table" w:styleId="Vaalealuettelotaulukko1">
    <w:name w:val="List Table 1 Light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i">
    <w:name w:val="macro"/>
    <w:link w:val="Makroteksti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9915C8"/>
    <w:rPr>
      <w:rFonts w:ascii="Consolas" w:hAnsi="Consolas"/>
      <w:szCs w:val="20"/>
    </w:rPr>
  </w:style>
  <w:style w:type="table" w:styleId="Normaaliruudukko1">
    <w:name w:val="Medium Grid 1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aliWWW">
    <w:name w:val="Normal (Web)"/>
    <w:basedOn w:val="Normaali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uiPriority w:val="99"/>
    <w:semiHidden/>
    <w:unhideWhenUsed/>
    <w:rsid w:val="009915C8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9915C8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9915C8"/>
  </w:style>
  <w:style w:type="character" w:styleId="Sivunumero">
    <w:name w:val="page number"/>
    <w:basedOn w:val="Kappaleenoletusfontti"/>
    <w:uiPriority w:val="99"/>
    <w:semiHidden/>
    <w:unhideWhenUsed/>
    <w:rsid w:val="009915C8"/>
  </w:style>
  <w:style w:type="table" w:styleId="Yksinkertainentaulukko1">
    <w:name w:val="Plain Table 1"/>
    <w:basedOn w:val="Normaalitaulukko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n">
    <w:name w:val="Plain Text"/>
    <w:basedOn w:val="Normaali"/>
    <w:link w:val="Vaintekstin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9915C8"/>
    <w:rPr>
      <w:rFonts w:ascii="Consolas" w:hAnsi="Consolas"/>
      <w:szCs w:val="21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9915C8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9915C8"/>
  </w:style>
  <w:style w:type="paragraph" w:styleId="Allekirjoitus">
    <w:name w:val="Signature"/>
    <w:basedOn w:val="Normaali"/>
    <w:link w:val="Allekirjoitus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9915C8"/>
  </w:style>
  <w:style w:type="character" w:styleId="Voimakas">
    <w:name w:val="Strong"/>
    <w:basedOn w:val="Kappaleenoletusfontti"/>
    <w:uiPriority w:val="22"/>
    <w:semiHidden/>
    <w:unhideWhenUsed/>
    <w:qFormat/>
    <w:rsid w:val="009915C8"/>
    <w:rPr>
      <w:b/>
      <w:bCs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9915C8"/>
    <w:pPr>
      <w:spacing w:after="0"/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9915C8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9915C8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9915C8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9915C8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9915C8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9915C8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9915C8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9915C8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9915C8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9915C8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Yhteystiedot">
    <w:name w:val="Yhteystiedot"/>
    <w:basedOn w:val="Normaali"/>
    <w:uiPriority w:val="2"/>
    <w:qFormat/>
    <w:rsid w:val="007014C5"/>
    <w:pPr>
      <w:spacing w:after="0" w:line="276" w:lineRule="auto"/>
    </w:pPr>
  </w:style>
  <w:style w:type="character" w:styleId="Ratkaisematonmaininta">
    <w:name w:val="Unresolved Mention"/>
    <w:basedOn w:val="Kappaleenoletusfontti"/>
    <w:uiPriority w:val="99"/>
    <w:semiHidden/>
    <w:unhideWhenUsed/>
    <w:rsid w:val="00ED7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yperlink" Target="mailto:ahonenliisa6@gmail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atti.pitkanen56@luukku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diabetes.fi" TargetMode="External"/><Relationship Id="rId17" Type="http://schemas.openxmlformats.org/officeDocument/2006/relationships/hyperlink" Target="mailto:kaija.halttunen1@luukku.com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artoluukkainen@gmail.com" TargetMode="External"/><Relationship Id="rId20" Type="http://schemas.openxmlformats.org/officeDocument/2006/relationships/hyperlink" Target="mailto:toivoensio.koponen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xhere.com/fi/photo/1375821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mattiseppo.perala@gmail.com" TargetMode="External"/><Relationship Id="rId23" Type="http://schemas.openxmlformats.org/officeDocument/2006/relationships/hyperlink" Target="mailto:pirjo.silvennoine@luukku.com" TargetMode="External"/><Relationship Id="rId10" Type="http://schemas.openxmlformats.org/officeDocument/2006/relationships/image" Target="media/image1.jpg"/><Relationship Id="rId19" Type="http://schemas.openxmlformats.org/officeDocument/2006/relationships/hyperlink" Target="mailto:meeri@onego.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yperlink" Target="mailto:mirja.asikainen@hot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one\AppData\Local\Packages\Microsoft.Office.Desktop_8wekyb3d8bbwe\LocalCache\Roaming\Microsoft\Templates\Esi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5AB7F40BE9F4A07B7A9DA737ABCFA5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805BD38-DE2D-4A38-9C9D-BAB4CA6BA34F}"/>
      </w:docPartPr>
      <w:docPartBody>
        <w:p w:rsidR="008C414B" w:rsidRDefault="003D086F">
          <w:pPr>
            <w:pStyle w:val="55AB7F40BE9F4A07B7A9DA737ABCFA5C"/>
          </w:pPr>
          <w:r>
            <w:rPr>
              <w:rStyle w:val="Paikkamerkkiteksti"/>
              <w:color w:val="2F5496" w:themeColor="accent1" w:themeShade="BF"/>
              <w:lang w:bidi="fi-FI"/>
            </w:rPr>
            <w:t>Keitä o</w:t>
          </w:r>
          <w:r w:rsidRPr="00365EBB">
            <w:rPr>
              <w:rStyle w:val="Paikkamerkkiteksti"/>
              <w:color w:val="2F5496" w:themeColor="accent1" w:themeShade="BF"/>
              <w:lang w:bidi="fi-FI"/>
            </w:rPr>
            <w:t>lemme</w:t>
          </w:r>
        </w:p>
      </w:docPartBody>
    </w:docPart>
    <w:docPart>
      <w:docPartPr>
        <w:name w:val="DC526D8A5EB34F4EBF3430A98446060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2FD6A46-B928-483C-85C0-FFDC75514D53}"/>
      </w:docPartPr>
      <w:docPartBody>
        <w:p w:rsidR="008C414B" w:rsidRDefault="003D086F">
          <w:pPr>
            <w:pStyle w:val="DC526D8A5EB34F4EBF3430A98446060D"/>
          </w:pPr>
          <w:r>
            <w:rPr>
              <w:lang w:bidi="fi-FI"/>
            </w:rPr>
            <w:t>Tietoja meistä</w:t>
          </w:r>
        </w:p>
      </w:docPartBody>
    </w:docPart>
    <w:docPart>
      <w:docPartPr>
        <w:name w:val="1FF36899E6E54205A7F44A70A48BACE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4F9276C-631D-480C-9B98-A207DE3BED72}"/>
      </w:docPartPr>
      <w:docPartBody>
        <w:p w:rsidR="008C414B" w:rsidRDefault="003D086F">
          <w:pPr>
            <w:pStyle w:val="1FF36899E6E54205A7F44A70A48BACEF"/>
          </w:pPr>
          <w:r>
            <w:rPr>
              <w:lang w:bidi="fi-FI"/>
            </w:rPr>
            <w:t>Ota yhteyttä</w:t>
          </w:r>
        </w:p>
      </w:docPartBody>
    </w:docPart>
    <w:docPart>
      <w:docPartPr>
        <w:name w:val="269AC30E1B6D4BBF85C1252CF0F2CE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1102294-DBC5-46E6-95BC-B264F46F239A}"/>
      </w:docPartPr>
      <w:docPartBody>
        <w:p w:rsidR="008C414B" w:rsidRDefault="003D086F">
          <w:pPr>
            <w:pStyle w:val="269AC30E1B6D4BBF85C1252CF0F2CE6C"/>
          </w:pPr>
          <w:r>
            <w:rPr>
              <w:lang w:bidi="fi-FI"/>
            </w:rPr>
            <w:t>Yrityksen nimi</w:t>
          </w:r>
        </w:p>
      </w:docPartBody>
    </w:docPart>
    <w:docPart>
      <w:docPartPr>
        <w:name w:val="5392029C30D741938E7530BE32956E5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AD79046-20B4-4E7E-831C-6CAD25FEEA40}"/>
      </w:docPartPr>
      <w:docPartBody>
        <w:p w:rsidR="008C414B" w:rsidRDefault="003D086F">
          <w:pPr>
            <w:pStyle w:val="5392029C30D741938E7530BE32956E58"/>
          </w:pPr>
          <w:r>
            <w:rPr>
              <w:lang w:bidi="fi-FI"/>
            </w:rPr>
            <w:t>Yrityksen 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Merkittyluettelo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6F"/>
    <w:rsid w:val="003D086F"/>
    <w:rsid w:val="008C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1"/>
    <w:unhideWhenUsed/>
    <w:qFormat/>
    <w:rsid w:val="003D086F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7110E382E4314EF59AEBF52A2395A3FB">
    <w:name w:val="7110E382E4314EF59AEBF52A2395A3FB"/>
  </w:style>
  <w:style w:type="paragraph" w:customStyle="1" w:styleId="BAA8238FDFC7470A8B08B4CA618CCF68">
    <w:name w:val="BAA8238FDFC7470A8B08B4CA618CCF68"/>
  </w:style>
  <w:style w:type="paragraph" w:customStyle="1" w:styleId="D0690F753FE74E0188095133D3FAC2F9">
    <w:name w:val="D0690F753FE74E0188095133D3FAC2F9"/>
  </w:style>
  <w:style w:type="paragraph" w:styleId="Merkittyluettelo">
    <w:name w:val="List Bullet"/>
    <w:basedOn w:val="Normaali"/>
    <w:uiPriority w:val="1"/>
    <w:pPr>
      <w:numPr>
        <w:numId w:val="1"/>
      </w:numPr>
      <w:spacing w:after="200" w:line="288" w:lineRule="auto"/>
    </w:pPr>
    <w:rPr>
      <w:rFonts w:eastAsia="SimSun"/>
      <w:color w:val="50637D" w:themeColor="text2" w:themeTint="E6"/>
      <w:lang w:eastAsia="ja-JP"/>
    </w:rPr>
  </w:style>
  <w:style w:type="paragraph" w:customStyle="1" w:styleId="05463D9E8E7840889253E7D4BA0C2C04">
    <w:name w:val="05463D9E8E7840889253E7D4BA0C2C04"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55AB7F40BE9F4A07B7A9DA737ABCFA5C">
    <w:name w:val="55AB7F40BE9F4A07B7A9DA737ABCFA5C"/>
  </w:style>
  <w:style w:type="paragraph" w:customStyle="1" w:styleId="DC526D8A5EB34F4EBF3430A98446060D">
    <w:name w:val="DC526D8A5EB34F4EBF3430A98446060D"/>
  </w:style>
  <w:style w:type="paragraph" w:customStyle="1" w:styleId="49DCCB2EE98E48FDB6937F8EBABFC319">
    <w:name w:val="49DCCB2EE98E48FDB6937F8EBABFC319"/>
  </w:style>
  <w:style w:type="paragraph" w:customStyle="1" w:styleId="1FF36899E6E54205A7F44A70A48BACEF">
    <w:name w:val="1FF36899E6E54205A7F44A70A48BACEF"/>
  </w:style>
  <w:style w:type="paragraph" w:customStyle="1" w:styleId="75E91DE5CD43414D8E679591C279DF26">
    <w:name w:val="75E91DE5CD43414D8E679591C279DF26"/>
  </w:style>
  <w:style w:type="paragraph" w:customStyle="1" w:styleId="E143140AFC5E455984CC0AABB8E74E0F">
    <w:name w:val="E143140AFC5E455984CC0AABB8E74E0F"/>
  </w:style>
  <w:style w:type="paragraph" w:customStyle="1" w:styleId="76685B43370E4B8D84A525EDE35362A9">
    <w:name w:val="76685B43370E4B8D84A525EDE35362A9"/>
  </w:style>
  <w:style w:type="paragraph" w:customStyle="1" w:styleId="269AC30E1B6D4BBF85C1252CF0F2CE6C">
    <w:name w:val="269AC30E1B6D4BBF85C1252CF0F2CE6C"/>
  </w:style>
  <w:style w:type="paragraph" w:customStyle="1" w:styleId="CB121863863C4985989118D20CEAF3B7">
    <w:name w:val="CB121863863C4985989118D20CEAF3B7"/>
  </w:style>
  <w:style w:type="paragraph" w:customStyle="1" w:styleId="5392029C30D741938E7530BE32956E58">
    <w:name w:val="5392029C30D741938E7530BE32956E58"/>
  </w:style>
  <w:style w:type="paragraph" w:customStyle="1" w:styleId="FF3BE2B7DAB34BEE9C31B0BD5DB8742A">
    <w:name w:val="FF3BE2B7DAB34BEE9C31B0BD5DB8742A"/>
  </w:style>
  <w:style w:type="paragraph" w:customStyle="1" w:styleId="515E431C5A934A39B057E0CB20DD6857">
    <w:name w:val="515E431C5A934A39B057E0CB20DD6857"/>
  </w:style>
  <w:style w:type="paragraph" w:customStyle="1" w:styleId="8166AAA76E0F41DF906384A99DB871A8">
    <w:name w:val="8166AAA76E0F41DF906384A99DB871A8"/>
  </w:style>
  <w:style w:type="character" w:customStyle="1" w:styleId="Otsikko2Char">
    <w:name w:val="Otsikko 2 Char"/>
    <w:basedOn w:val="Kappaleenoletusfontti"/>
    <w:link w:val="Otsikko2"/>
    <w:uiPriority w:val="1"/>
    <w:rsid w:val="003D086F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27B16280AD214C2FA71F1F5D518788F6">
    <w:name w:val="27B16280AD214C2FA71F1F5D518788F6"/>
  </w:style>
  <w:style w:type="paragraph" w:customStyle="1" w:styleId="9768B98E6EC348E5A2E509E592F2B37E">
    <w:name w:val="9768B98E6EC348E5A2E509E592F2B37E"/>
  </w:style>
  <w:style w:type="paragraph" w:customStyle="1" w:styleId="B683DD6FE8774F42A302DAA3AE3F9B22">
    <w:name w:val="B683DD6FE8774F42A302DAA3AE3F9B22"/>
  </w:style>
  <w:style w:type="paragraph" w:customStyle="1" w:styleId="85726CF64CF64382A1D68A236571664A">
    <w:name w:val="85726CF64CF64382A1D68A236571664A"/>
  </w:style>
  <w:style w:type="paragraph" w:customStyle="1" w:styleId="6E6892661C9A4D90B47D6C9868CABE1A">
    <w:name w:val="6E6892661C9A4D90B47D6C9868CABE1A"/>
  </w:style>
  <w:style w:type="paragraph" w:customStyle="1" w:styleId="70DA5AEA478F4FF39CB6D1587AB4DA73">
    <w:name w:val="70DA5AEA478F4FF39CB6D1587AB4DA73"/>
  </w:style>
  <w:style w:type="paragraph" w:customStyle="1" w:styleId="31AEBED4DB1B4FDB80DE0A04669763DD">
    <w:name w:val="31AEBED4DB1B4FDB80DE0A04669763DD"/>
  </w:style>
  <w:style w:type="paragraph" w:customStyle="1" w:styleId="FC7AA40822F445E28419C656D875F246">
    <w:name w:val="FC7AA40822F445E28419C656D875F246"/>
  </w:style>
  <w:style w:type="paragraph" w:customStyle="1" w:styleId="851C2CB6D24C4860BE33F096AA11ABA1">
    <w:name w:val="851C2CB6D24C4860BE33F096AA11ABA1"/>
  </w:style>
  <w:style w:type="paragraph" w:customStyle="1" w:styleId="4EBC50C060484103B8BF3AEAD42D6547">
    <w:name w:val="4EBC50C060484103B8BF3AEAD42D6547"/>
  </w:style>
  <w:style w:type="paragraph" w:customStyle="1" w:styleId="27FA123C05964AA5A43DE9660CA4058C">
    <w:name w:val="27FA123C05964AA5A43DE9660CA4058C"/>
  </w:style>
  <w:style w:type="paragraph" w:customStyle="1" w:styleId="C45D6ED95CE64631A5F93E23B67277B7">
    <w:name w:val="C45D6ED95CE64631A5F93E23B67277B7"/>
  </w:style>
  <w:style w:type="paragraph" w:customStyle="1" w:styleId="7392BF0B1C7B4933903034E5C6F3330D">
    <w:name w:val="7392BF0B1C7B4933903034E5C6F3330D"/>
    <w:rsid w:val="003D086F"/>
  </w:style>
  <w:style w:type="paragraph" w:customStyle="1" w:styleId="03814AAFEBA242E3925CC843E3E25F8B">
    <w:name w:val="03814AAFEBA242E3925CC843E3E25F8B"/>
    <w:rsid w:val="003D086F"/>
  </w:style>
  <w:style w:type="paragraph" w:customStyle="1" w:styleId="608BFA7C2189460EAF71EB6F4471EA6E">
    <w:name w:val="608BFA7C2189460EAF71EB6F4471EA6E"/>
    <w:rsid w:val="003D086F"/>
  </w:style>
  <w:style w:type="paragraph" w:customStyle="1" w:styleId="2A52BA7C861145BF83A3BA91C81CEE14">
    <w:name w:val="2A52BA7C861145BF83A3BA91C81CEE14"/>
    <w:rsid w:val="003D086F"/>
  </w:style>
  <w:style w:type="paragraph" w:customStyle="1" w:styleId="24FC45CB61C54D3E83416AD68815A046">
    <w:name w:val="24FC45CB61C54D3E83416AD68815A046"/>
    <w:rsid w:val="003D086F"/>
  </w:style>
  <w:style w:type="paragraph" w:customStyle="1" w:styleId="1AE5DE3731A74CE096CDFBF88120B5E6">
    <w:name w:val="1AE5DE3731A74CE096CDFBF88120B5E6"/>
    <w:rsid w:val="003D086F"/>
  </w:style>
  <w:style w:type="paragraph" w:customStyle="1" w:styleId="0395BA607735459FB463503D41006FFA">
    <w:name w:val="0395BA607735459FB463503D41006FFA"/>
    <w:rsid w:val="003D086F"/>
  </w:style>
  <w:style w:type="paragraph" w:customStyle="1" w:styleId="5E2375A66ABE4A248D1A2DC4677DAFC9">
    <w:name w:val="5E2375A66ABE4A248D1A2DC4677DAFC9"/>
    <w:rsid w:val="003D086F"/>
  </w:style>
  <w:style w:type="paragraph" w:customStyle="1" w:styleId="73A022754DCD4C07BB7E24D84C323AAF">
    <w:name w:val="73A022754DCD4C07BB7E24D84C323AAF"/>
    <w:rsid w:val="003D086F"/>
  </w:style>
  <w:style w:type="paragraph" w:customStyle="1" w:styleId="FE214095F5A34B4988B18B51719ACD7A">
    <w:name w:val="FE214095F5A34B4988B18B51719ACD7A"/>
    <w:rsid w:val="003D086F"/>
  </w:style>
  <w:style w:type="paragraph" w:customStyle="1" w:styleId="BC1CFEAB7295480CBDAD540E64E0EACB">
    <w:name w:val="BC1CFEAB7295480CBDAD540E64E0EACB"/>
    <w:rsid w:val="003D08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www.w3.org/XML/1998/namespace"/>
    <ds:schemaRef ds:uri="http://schemas.microsoft.com/office/2006/documentManagement/types"/>
    <ds:schemaRef ds:uri="http://purl.org/dc/elements/1.1/"/>
    <ds:schemaRef ds:uri="a4f35948-e619-41b3-aa29-22878b09cfd2"/>
    <ds:schemaRef ds:uri="http://purl.org/dc/dcmitype/"/>
    <ds:schemaRef ds:uri="40262f94-9f35-4ac3-9a90-690165a166b7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Esite</Template>
  <TotalTime>59</TotalTime>
  <Pages>3</Pages>
  <Words>407</Words>
  <Characters>3305</Characters>
  <Application>Microsoft Office Word</Application>
  <DocSecurity>0</DocSecurity>
  <Lines>27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Liisa Ahonen</dc:creator>
  <cp:keywords>Keski-Karjalan diabetes yhdistys</cp:keywords>
  <cp:lastModifiedBy>Liisa Ahonen</cp:lastModifiedBy>
  <cp:revision>24</cp:revision>
  <cp:lastPrinted>2019-09-30T10:09:00Z</cp:lastPrinted>
  <dcterms:created xsi:type="dcterms:W3CDTF">2019-09-30T09:14:00Z</dcterms:created>
  <dcterms:modified xsi:type="dcterms:W3CDTF">2019-09-30T10:23:00Z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